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DD708" w14:textId="77777777" w:rsidR="00CC65F0" w:rsidRDefault="00CC65F0" w:rsidP="00980525">
      <w:pPr>
        <w:rPr>
          <w:rFonts w:ascii="Poppins" w:hAnsi="Poppins" w:cs="Poppins"/>
          <w:b/>
          <w:color w:val="6E005A"/>
          <w:sz w:val="28"/>
          <w:szCs w:val="28"/>
        </w:rPr>
      </w:pPr>
    </w:p>
    <w:p w14:paraId="4FE020B5" w14:textId="5CBF3B3F" w:rsidR="00AC63A7" w:rsidRPr="00025793" w:rsidRDefault="00E47CA9" w:rsidP="00AC63A7">
      <w:pPr>
        <w:rPr>
          <w:rFonts w:ascii="Poppins" w:hAnsi="Poppins" w:cs="Poppins"/>
          <w:b/>
          <w:color w:val="6E005A"/>
          <w:sz w:val="32"/>
          <w:szCs w:val="32"/>
        </w:rPr>
      </w:pPr>
      <w:r w:rsidRPr="00025793">
        <w:rPr>
          <w:rFonts w:ascii="Poppins" w:hAnsi="Poppins" w:cs="Poppins"/>
          <w:b/>
          <w:color w:val="6E005A"/>
          <w:sz w:val="32"/>
          <w:szCs w:val="32"/>
        </w:rPr>
        <w:t xml:space="preserve">Template </w:t>
      </w:r>
      <w:r w:rsidR="00025793" w:rsidRPr="00025793">
        <w:rPr>
          <w:rFonts w:ascii="Poppins" w:hAnsi="Poppins" w:cs="Poppins"/>
          <w:b/>
          <w:color w:val="6E005A"/>
          <w:sz w:val="32"/>
          <w:szCs w:val="32"/>
        </w:rPr>
        <w:t>letter to your local MPs</w:t>
      </w:r>
    </w:p>
    <w:p w14:paraId="44325EAA" w14:textId="77777777" w:rsidR="00025793" w:rsidRDefault="00025793" w:rsidP="00AC63A7">
      <w:pPr>
        <w:spacing w:after="160" w:line="278" w:lineRule="auto"/>
        <w:rPr>
          <w:rFonts w:ascii="Poppins" w:hAnsi="Poppins" w:cs="Poppins"/>
          <w:color w:val="CC0099"/>
          <w:sz w:val="28"/>
          <w:szCs w:val="28"/>
        </w:rPr>
      </w:pPr>
    </w:p>
    <w:p w14:paraId="6C1F27AF" w14:textId="2A1D6181" w:rsidR="00AC63A7" w:rsidRPr="00E47CA9" w:rsidRDefault="00025793" w:rsidP="00AC63A7">
      <w:pPr>
        <w:spacing w:after="160" w:line="278" w:lineRule="auto"/>
        <w:rPr>
          <w:rFonts w:ascii="Poppins" w:hAnsi="Poppins" w:cs="Poppins"/>
          <w:color w:val="CC0099"/>
          <w:sz w:val="28"/>
          <w:szCs w:val="28"/>
        </w:rPr>
      </w:pPr>
      <w:r>
        <w:rPr>
          <w:rFonts w:ascii="Poppins" w:hAnsi="Poppins" w:cs="Poppins"/>
          <w:color w:val="CC0099"/>
          <w:sz w:val="28"/>
          <w:szCs w:val="28"/>
        </w:rPr>
        <w:t>Ask your MP to join the Homeless Link World Homeless Day session in Parliament</w:t>
      </w:r>
    </w:p>
    <w:p w14:paraId="75D8F2FB" w14:textId="77777777" w:rsidR="00E47CA9" w:rsidRDefault="00E47CA9" w:rsidP="00E47CA9">
      <w:pPr>
        <w:rPr>
          <w:b/>
          <w:bCs/>
        </w:rPr>
      </w:pPr>
    </w:p>
    <w:p w14:paraId="0CCDA9F9" w14:textId="4AC744D5" w:rsidR="00E47CA9" w:rsidRDefault="00025793" w:rsidP="00E47CA9">
      <w:pPr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You can use and adapt the below template letter to ask your MP to join the Homeless Link drop-in session in Parliament to mark World Homeless Day. At the session, </w:t>
      </w:r>
      <w:r w:rsidRPr="00025793">
        <w:rPr>
          <w:rFonts w:ascii="Noto Sans" w:hAnsi="Noto Sans" w:cs="Noto Sans"/>
        </w:rPr>
        <w:t>we’ll share what Homeless Link members have told us needs to change to turn those ambitions into actions</w:t>
      </w:r>
      <w:r>
        <w:rPr>
          <w:rFonts w:ascii="Noto Sans" w:hAnsi="Noto Sans" w:cs="Noto Sans"/>
        </w:rPr>
        <w:t>.</w:t>
      </w:r>
    </w:p>
    <w:p w14:paraId="2FA0E69F" w14:textId="77777777" w:rsidR="00025793" w:rsidRDefault="00025793" w:rsidP="00E47CA9">
      <w:pPr>
        <w:rPr>
          <w:rFonts w:ascii="Noto Sans" w:hAnsi="Noto Sans" w:cs="Noto Sans"/>
        </w:rPr>
      </w:pPr>
    </w:p>
    <w:p w14:paraId="2E760097" w14:textId="1CAA3C77" w:rsidR="00025793" w:rsidRDefault="00025793" w:rsidP="00E47CA9">
      <w:pPr>
        <w:rPr>
          <w:rFonts w:ascii="Noto Sans" w:hAnsi="Noto Sans" w:cs="Noto Sans"/>
        </w:rPr>
      </w:pPr>
      <w:r w:rsidRPr="12875612">
        <w:rPr>
          <w:rFonts w:ascii="Noto Sans" w:hAnsi="Noto Sans" w:cs="Noto Sans"/>
        </w:rPr>
        <w:t xml:space="preserve">You can </w:t>
      </w:r>
      <w:hyperlink r:id="rId11">
        <w:r w:rsidRPr="12875612">
          <w:rPr>
            <w:rStyle w:val="Hyperlink"/>
            <w:rFonts w:ascii="Noto Sans" w:hAnsi="Noto Sans" w:cs="Noto Sans"/>
          </w:rPr>
          <w:t>find your MP</w:t>
        </w:r>
        <w:r w:rsidR="0B145A23" w:rsidRPr="12875612">
          <w:rPr>
            <w:rStyle w:val="Hyperlink"/>
            <w:rFonts w:ascii="Noto Sans" w:hAnsi="Noto Sans" w:cs="Noto Sans"/>
          </w:rPr>
          <w:t>'</w:t>
        </w:r>
        <w:r w:rsidRPr="12875612">
          <w:rPr>
            <w:rStyle w:val="Hyperlink"/>
            <w:rFonts w:ascii="Noto Sans" w:hAnsi="Noto Sans" w:cs="Noto Sans"/>
          </w:rPr>
          <w:t>s contact details on the Parliament website</w:t>
        </w:r>
      </w:hyperlink>
      <w:r w:rsidRPr="12875612">
        <w:rPr>
          <w:rFonts w:ascii="Noto Sans" w:hAnsi="Noto Sans" w:cs="Noto Sans"/>
        </w:rPr>
        <w:t>.</w:t>
      </w:r>
    </w:p>
    <w:p w14:paraId="6292BB3B" w14:textId="6A3FFB0E" w:rsidR="00025793" w:rsidRDefault="00025793" w:rsidP="00E47CA9">
      <w:pPr>
        <w:rPr>
          <w:rFonts w:ascii="Noto Sans" w:hAnsi="Noto Sans" w:cs="Noto Sans"/>
        </w:rPr>
      </w:pPr>
    </w:p>
    <w:p w14:paraId="1CB36B05" w14:textId="5A13ED58" w:rsidR="00025793" w:rsidRPr="00E47CA9" w:rsidRDefault="00025793" w:rsidP="00025793">
      <w:pPr>
        <w:spacing w:after="160" w:line="278" w:lineRule="auto"/>
        <w:rPr>
          <w:rFonts w:ascii="Poppins" w:hAnsi="Poppins" w:cs="Poppins"/>
          <w:color w:val="CC0099"/>
          <w:sz w:val="28"/>
          <w:szCs w:val="28"/>
        </w:rPr>
      </w:pPr>
      <w:r>
        <w:rPr>
          <w:rFonts w:ascii="Poppins" w:hAnsi="Poppins" w:cs="Poppins"/>
          <w:color w:val="CC0099"/>
          <w:sz w:val="28"/>
          <w:szCs w:val="28"/>
        </w:rPr>
        <w:t>Your template letter</w:t>
      </w:r>
    </w:p>
    <w:p w14:paraId="17069C66" w14:textId="77777777" w:rsidR="00025793" w:rsidRPr="00E47CA9" w:rsidRDefault="00025793" w:rsidP="00E47CA9">
      <w:pPr>
        <w:rPr>
          <w:rFonts w:ascii="Noto Sans" w:hAnsi="Noto Sans" w:cs="Noto Sans"/>
        </w:rPr>
      </w:pPr>
    </w:p>
    <w:p w14:paraId="24CC1CAA" w14:textId="0E486FBF" w:rsidR="00025793" w:rsidRDefault="00025793" w:rsidP="00025793">
      <w:pPr>
        <w:rPr>
          <w:rFonts w:ascii="Noto Sans" w:hAnsi="Noto Sans" w:cs="Noto Sans"/>
        </w:rPr>
      </w:pPr>
    </w:p>
    <w:p w14:paraId="360F334F" w14:textId="1A7B6B67" w:rsidR="00025793" w:rsidRPr="00025793" w:rsidRDefault="00025793" w:rsidP="00025793">
      <w:pPr>
        <w:rPr>
          <w:rFonts w:ascii="Noto Sans" w:hAnsi="Noto Sans" w:cs="Noto Sans"/>
        </w:rPr>
      </w:pPr>
      <w:r w:rsidRPr="00025793">
        <w:rPr>
          <w:rFonts w:ascii="Noto Sans" w:hAnsi="Noto Sans" w:cs="Noto Sans"/>
        </w:rPr>
        <w:t xml:space="preserve">Dear </w:t>
      </w:r>
      <w:r w:rsidRPr="00025793">
        <w:rPr>
          <w:rFonts w:ascii="Noto Sans" w:hAnsi="Noto Sans" w:cs="Noto Sans"/>
          <w:color w:val="FF0000"/>
        </w:rPr>
        <w:t>&lt;MP NAME&gt;</w:t>
      </w:r>
    </w:p>
    <w:p w14:paraId="1E5413C5" w14:textId="77777777" w:rsidR="00025793" w:rsidRDefault="00025793" w:rsidP="00025793">
      <w:pPr>
        <w:rPr>
          <w:rFonts w:ascii="Noto Sans" w:hAnsi="Noto Sans" w:cs="Noto Sans"/>
        </w:rPr>
      </w:pPr>
    </w:p>
    <w:p w14:paraId="00301FA4" w14:textId="341251A7" w:rsidR="00025793" w:rsidRDefault="00025793" w:rsidP="00025793">
      <w:pPr>
        <w:rPr>
          <w:rFonts w:ascii="Noto Sans" w:hAnsi="Noto Sans" w:cs="Noto Sans"/>
        </w:rPr>
      </w:pPr>
      <w:r w:rsidRPr="00025793">
        <w:rPr>
          <w:rFonts w:ascii="Noto Sans" w:hAnsi="Noto Sans" w:cs="Noto Sans"/>
        </w:rPr>
        <w:t xml:space="preserve">I work for </w:t>
      </w:r>
      <w:r w:rsidRPr="00025793">
        <w:rPr>
          <w:rFonts w:ascii="Noto Sans" w:hAnsi="Noto Sans" w:cs="Noto Sans"/>
          <w:color w:val="FF0000"/>
        </w:rPr>
        <w:t xml:space="preserve">&lt;YOUR ORGANISATION NAME&gt;, </w:t>
      </w:r>
      <w:r w:rsidRPr="00025793">
        <w:rPr>
          <w:rFonts w:ascii="Noto Sans" w:hAnsi="Noto Sans" w:cs="Noto Sans"/>
        </w:rPr>
        <w:t>which works to end and prevent homelessness in your constituency.</w:t>
      </w:r>
    </w:p>
    <w:p w14:paraId="6BBC23A4" w14:textId="77777777" w:rsidR="00025793" w:rsidRPr="00025793" w:rsidRDefault="00025793" w:rsidP="00025793">
      <w:pPr>
        <w:rPr>
          <w:rFonts w:ascii="Noto Sans" w:hAnsi="Noto Sans" w:cs="Noto Sans"/>
        </w:rPr>
      </w:pPr>
    </w:p>
    <w:p w14:paraId="513A840F" w14:textId="3C531180" w:rsidR="00025793" w:rsidRPr="00025793" w:rsidRDefault="00025793" w:rsidP="00025793">
      <w:pPr>
        <w:rPr>
          <w:rFonts w:ascii="Noto Sans" w:hAnsi="Noto Sans" w:cs="Noto Sans"/>
        </w:rPr>
      </w:pPr>
      <w:r w:rsidRPr="00025793">
        <w:rPr>
          <w:rFonts w:ascii="Noto Sans" w:hAnsi="Noto Sans" w:cs="Noto Sans"/>
        </w:rPr>
        <w:t>I have been pleased to hear the new Prime Minister’s stated ambition to “end rough sleeping.”</w:t>
      </w:r>
    </w:p>
    <w:p w14:paraId="23714094" w14:textId="77777777" w:rsidR="00025793" w:rsidRDefault="00025793" w:rsidP="00025793">
      <w:pPr>
        <w:rPr>
          <w:rFonts w:ascii="Noto Sans" w:hAnsi="Noto Sans" w:cs="Noto Sans"/>
        </w:rPr>
      </w:pPr>
    </w:p>
    <w:p w14:paraId="4CE9171B" w14:textId="657617FC" w:rsidR="00025793" w:rsidRPr="00025793" w:rsidRDefault="00025793" w:rsidP="3110753E">
      <w:pPr>
        <w:spacing w:line="259" w:lineRule="auto"/>
        <w:rPr>
          <w:rFonts w:ascii="Noto Sans" w:hAnsi="Noto Sans" w:cs="Noto Sans"/>
        </w:rPr>
      </w:pPr>
      <w:r w:rsidRPr="480277C1">
        <w:rPr>
          <w:rFonts w:ascii="Noto Sans" w:hAnsi="Noto Sans" w:cs="Noto Sans"/>
        </w:rPr>
        <w:t>To learn more about how to turn this ambition into action, I’d like you to attend the Homeless Link drop</w:t>
      </w:r>
      <w:r w:rsidR="6FE9C840" w:rsidRPr="3110753E">
        <w:rPr>
          <w:rFonts w:ascii="Noto Sans" w:hAnsi="Noto Sans" w:cs="Noto Sans"/>
        </w:rPr>
        <w:t>-</w:t>
      </w:r>
      <w:r w:rsidRPr="480277C1">
        <w:rPr>
          <w:rFonts w:ascii="Noto Sans" w:hAnsi="Noto Sans" w:cs="Noto Sans"/>
        </w:rPr>
        <w:t xml:space="preserve">in </w:t>
      </w:r>
      <w:r w:rsidR="0B1DF7E5" w:rsidRPr="3110753E">
        <w:rPr>
          <w:rFonts w:ascii="Noto Sans" w:hAnsi="Noto Sans" w:cs="Noto Sans"/>
        </w:rPr>
        <w:t xml:space="preserve">event </w:t>
      </w:r>
      <w:r w:rsidRPr="480277C1">
        <w:rPr>
          <w:rFonts w:ascii="Noto Sans" w:hAnsi="Noto Sans" w:cs="Noto Sans"/>
        </w:rPr>
        <w:t>in Parliament marking World Homeless Day</w:t>
      </w:r>
      <w:r w:rsidR="4ED9EEA0" w:rsidRPr="3110753E">
        <w:rPr>
          <w:rFonts w:ascii="Noto Sans" w:hAnsi="Noto Sans" w:cs="Noto Sans"/>
        </w:rPr>
        <w:t>.</w:t>
      </w:r>
      <w:r w:rsidR="00880301" w:rsidRPr="480277C1">
        <w:rPr>
          <w:rFonts w:ascii="Noto Sans" w:hAnsi="Noto Sans" w:cs="Noto Sans"/>
        </w:rPr>
        <w:t xml:space="preserve"> </w:t>
      </w:r>
      <w:r w:rsidRPr="480277C1">
        <w:rPr>
          <w:rFonts w:ascii="Noto Sans" w:hAnsi="Noto Sans" w:cs="Noto Sans"/>
        </w:rPr>
        <w:t xml:space="preserve">The event takes place from </w:t>
      </w:r>
      <w:r w:rsidRPr="003137A9">
        <w:rPr>
          <w:rFonts w:ascii="Noto Sans" w:hAnsi="Noto Sans" w:cs="Noto Sans"/>
          <w:b/>
          <w:bCs/>
        </w:rPr>
        <w:t xml:space="preserve">1:15 - 3:00pm </w:t>
      </w:r>
      <w:r w:rsidR="4215E7CB" w:rsidRPr="3110753E">
        <w:rPr>
          <w:rFonts w:ascii="Noto Sans" w:hAnsi="Noto Sans" w:cs="Noto Sans"/>
        </w:rPr>
        <w:t>on the</w:t>
      </w:r>
      <w:r w:rsidRPr="3110753E">
        <w:rPr>
          <w:rFonts w:ascii="Noto Sans" w:hAnsi="Noto Sans" w:cs="Noto Sans"/>
          <w:b/>
          <w:bCs/>
        </w:rPr>
        <w:t xml:space="preserve"> </w:t>
      </w:r>
      <w:r w:rsidRPr="003137A9">
        <w:rPr>
          <w:rFonts w:ascii="Noto Sans" w:hAnsi="Noto Sans" w:cs="Noto Sans"/>
          <w:b/>
          <w:bCs/>
        </w:rPr>
        <w:t>12 October in Room Q, Portcullis House</w:t>
      </w:r>
      <w:r w:rsidRPr="480277C1">
        <w:rPr>
          <w:rFonts w:ascii="Noto Sans" w:hAnsi="Noto Sans" w:cs="Noto Sans"/>
        </w:rPr>
        <w:t xml:space="preserve">. To RSVP or find out more you can contact Stefan at Homeless Link via stefan.donnelly@homelesslink.org.uk. </w:t>
      </w:r>
    </w:p>
    <w:p w14:paraId="1C67E6A1" w14:textId="77777777" w:rsidR="00025793" w:rsidRDefault="00025793" w:rsidP="00025793">
      <w:pPr>
        <w:rPr>
          <w:rFonts w:ascii="Noto Sans" w:hAnsi="Noto Sans" w:cs="Noto Sans"/>
        </w:rPr>
      </w:pPr>
    </w:p>
    <w:p w14:paraId="25283F00" w14:textId="13DADD00" w:rsidR="00025793" w:rsidRPr="00025793" w:rsidRDefault="00025793" w:rsidP="00025793">
      <w:pPr>
        <w:rPr>
          <w:rFonts w:ascii="Noto Sans" w:hAnsi="Noto Sans" w:cs="Noto Sans"/>
        </w:rPr>
      </w:pPr>
      <w:r w:rsidRPr="00025793">
        <w:rPr>
          <w:rFonts w:ascii="Noto Sans" w:hAnsi="Noto Sans" w:cs="Noto Sans"/>
        </w:rPr>
        <w:t>Entitled ‘What needs to change to end rough sleeping? Hear the le</w:t>
      </w:r>
      <w:r w:rsidR="003627E5">
        <w:rPr>
          <w:rFonts w:ascii="Noto Sans" w:hAnsi="Noto Sans" w:cs="Noto Sans"/>
        </w:rPr>
        <w:t>ssons</w:t>
      </w:r>
      <w:r w:rsidRPr="00025793">
        <w:rPr>
          <w:rFonts w:ascii="Noto Sans" w:hAnsi="Noto Sans" w:cs="Noto Sans"/>
        </w:rPr>
        <w:t xml:space="preserve"> from frontline homelessness charities,’ the event brings together views from Homeless Link’s 750+ members – who provide frontline homelessness services – on what changes are needed to end rough sleeping.</w:t>
      </w:r>
    </w:p>
    <w:p w14:paraId="7DA9BAC9" w14:textId="77777777" w:rsidR="00025793" w:rsidRDefault="00025793" w:rsidP="00025793">
      <w:pPr>
        <w:rPr>
          <w:rFonts w:ascii="Noto Sans" w:hAnsi="Noto Sans" w:cs="Noto Sans"/>
        </w:rPr>
      </w:pPr>
    </w:p>
    <w:p w14:paraId="1405B4D3" w14:textId="5DE6E345" w:rsidR="00025793" w:rsidRPr="00025793" w:rsidRDefault="00025793" w:rsidP="00025793">
      <w:pPr>
        <w:rPr>
          <w:rFonts w:ascii="Noto Sans" w:hAnsi="Noto Sans" w:cs="Noto Sans"/>
        </w:rPr>
      </w:pPr>
      <w:r w:rsidRPr="00025793">
        <w:rPr>
          <w:rFonts w:ascii="Noto Sans" w:hAnsi="Noto Sans" w:cs="Noto Sans"/>
        </w:rPr>
        <w:t>At the event you will be able to see messages from services across the country, and receive a verbal and written briefing from the Homeless Link team. There will also be a chance to mark World Homeless Day with a photo showing your support for building a country free from homelessness.</w:t>
      </w:r>
    </w:p>
    <w:p w14:paraId="3EA1BD45" w14:textId="77777777" w:rsidR="00025793" w:rsidRDefault="00025793" w:rsidP="00025793">
      <w:pPr>
        <w:rPr>
          <w:rFonts w:ascii="Noto Sans" w:hAnsi="Noto Sans" w:cs="Noto Sans"/>
        </w:rPr>
      </w:pPr>
    </w:p>
    <w:p w14:paraId="39F6C39E" w14:textId="47D7D8B7" w:rsidR="00025793" w:rsidRPr="00025793" w:rsidRDefault="00025793" w:rsidP="00025793">
      <w:pPr>
        <w:rPr>
          <w:rFonts w:ascii="Noto Sans" w:hAnsi="Noto Sans" w:cs="Noto Sans"/>
        </w:rPr>
      </w:pPr>
      <w:r w:rsidRPr="00025793">
        <w:rPr>
          <w:rFonts w:ascii="Noto Sans" w:hAnsi="Noto Sans" w:cs="Noto Sans"/>
        </w:rPr>
        <w:t>I’d appreciate you taking the time to hear the challenges and opportunities homelessness services like mine are facing: please let me know if you are able to make it.</w:t>
      </w:r>
    </w:p>
    <w:p w14:paraId="4BBDB50F" w14:textId="77777777" w:rsidR="00025793" w:rsidRDefault="00025793" w:rsidP="00025793">
      <w:pPr>
        <w:rPr>
          <w:rFonts w:ascii="Noto Sans" w:hAnsi="Noto Sans" w:cs="Noto Sans"/>
        </w:rPr>
      </w:pPr>
    </w:p>
    <w:p w14:paraId="1FF9D1A5" w14:textId="3123F6BE" w:rsidR="00025793" w:rsidRDefault="00025793" w:rsidP="00025793">
      <w:pPr>
        <w:rPr>
          <w:rFonts w:ascii="Noto Sans" w:hAnsi="Noto Sans" w:cs="Noto Sans"/>
        </w:rPr>
      </w:pPr>
      <w:r w:rsidRPr="00025793">
        <w:rPr>
          <w:rFonts w:ascii="Noto Sans" w:hAnsi="Noto Sans" w:cs="Noto Sans"/>
        </w:rPr>
        <w:t>Best wishes,</w:t>
      </w:r>
    </w:p>
    <w:p w14:paraId="48FE6EA1" w14:textId="0E215E1B" w:rsidR="00025793" w:rsidRPr="00EC203B" w:rsidRDefault="00025793" w:rsidP="00025793"/>
    <w:p w14:paraId="57BFCDCD" w14:textId="6EFA9BA4" w:rsidR="00E47CA9" w:rsidRPr="00EC203B" w:rsidRDefault="00E47CA9" w:rsidP="00E47CA9">
      <w:pPr>
        <w:spacing w:after="160" w:line="278" w:lineRule="auto"/>
      </w:pPr>
    </w:p>
    <w:sectPr w:rsidR="00E47CA9" w:rsidRPr="00EC203B" w:rsidSect="008C370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C0134" w14:textId="77777777" w:rsidR="002737CC" w:rsidRDefault="002737CC" w:rsidP="00C93F1E">
      <w:r>
        <w:separator/>
      </w:r>
    </w:p>
  </w:endnote>
  <w:endnote w:type="continuationSeparator" w:id="0">
    <w:p w14:paraId="53AC6856" w14:textId="77777777" w:rsidR="002737CC" w:rsidRDefault="002737CC" w:rsidP="00C93F1E">
      <w:r>
        <w:continuationSeparator/>
      </w:r>
    </w:p>
  </w:endnote>
  <w:endnote w:type="continuationNotice" w:id="1">
    <w:p w14:paraId="585E0B25" w14:textId="77777777" w:rsidR="002737CC" w:rsidRDefault="002737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800000000000000"/>
    <w:charset w:val="00"/>
    <w:family w:val="auto"/>
    <w:pitch w:val="variable"/>
    <w:sig w:usb0="00008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D5D59" w14:textId="77777777" w:rsidR="007108F6" w:rsidRPr="0062202A" w:rsidRDefault="007108F6" w:rsidP="007108F6">
    <w:pPr>
      <w:pStyle w:val="Footer"/>
      <w:rPr>
        <w:rFonts w:ascii="Noto Sans" w:hAnsi="Noto Sans" w:cs="Noto Sans"/>
      </w:rPr>
    </w:pPr>
    <w:r w:rsidRPr="0062202A">
      <w:rPr>
        <w:rFonts w:ascii="Noto Sans" w:hAnsi="Noto Sans" w:cs="Noto Sans"/>
      </w:rPr>
      <w:t xml:space="preserve">Insert name and date of </w:t>
    </w:r>
    <w:r>
      <w:rPr>
        <w:rFonts w:ascii="Noto Sans" w:hAnsi="Noto Sans" w:cs="Noto Sans"/>
      </w:rPr>
      <w:t>document</w:t>
    </w:r>
  </w:p>
  <w:p w14:paraId="61A2F1AD" w14:textId="77777777" w:rsidR="00A7024D" w:rsidRDefault="00A702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24F5C" w14:textId="125A89C9" w:rsidR="00C63D19" w:rsidRPr="0062202A" w:rsidRDefault="00A7024D">
    <w:pPr>
      <w:pStyle w:val="Footer"/>
      <w:rPr>
        <w:rFonts w:ascii="Noto Sans" w:hAnsi="Noto Sans" w:cs="Noto Sans"/>
      </w:rPr>
    </w:pPr>
    <w:r w:rsidRPr="0062202A">
      <w:rPr>
        <w:rFonts w:ascii="Noto Sans" w:hAnsi="Noto Sans" w:cs="Noto Sans"/>
      </w:rPr>
      <w:t>Homeless Link 202</w:t>
    </w:r>
    <w:r w:rsidR="008B5AD6">
      <w:rPr>
        <w:rFonts w:ascii="Noto Sans" w:hAnsi="Noto Sans" w:cs="Noto Sans"/>
      </w:rPr>
      <w:t>5</w:t>
    </w:r>
    <w:r w:rsidRPr="0062202A">
      <w:rPr>
        <w:rFonts w:ascii="Noto Sans" w:hAnsi="Noto Sans" w:cs="Noto Sans"/>
      </w:rPr>
      <w:t>. All rights reserved.</w:t>
    </w:r>
  </w:p>
  <w:p w14:paraId="367B252F" w14:textId="77777777" w:rsidR="00A7024D" w:rsidRPr="0062202A" w:rsidRDefault="00A7024D">
    <w:pPr>
      <w:pStyle w:val="Footer"/>
      <w:rPr>
        <w:rFonts w:ascii="Noto Sans" w:hAnsi="Noto Sans" w:cs="Noto Sans"/>
      </w:rPr>
    </w:pPr>
    <w:r w:rsidRPr="0062202A">
      <w:rPr>
        <w:rFonts w:ascii="Noto Sans" w:hAnsi="Noto Sans" w:cs="Noto Sans"/>
      </w:rPr>
      <w:t>Homeless Link is a charity no. 1089173 and a company no. 04313826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2C9C" w14:textId="73F89395" w:rsidR="00E3239B" w:rsidRDefault="00E3239B">
    <w:pPr>
      <w:pStyle w:val="Footer"/>
    </w:pPr>
    <w:r>
      <w:t xml:space="preserve">Please email </w:t>
    </w:r>
    <w:r w:rsidR="000F7A1A">
      <w:t xml:space="preserve">our Campaigns Manager Stefan Donnelly on </w:t>
    </w:r>
    <w:hyperlink r:id="rId1" w:history="1">
      <w:r w:rsidR="000F7A1A" w:rsidRPr="00D75756">
        <w:rPr>
          <w:rStyle w:val="Hyperlink"/>
        </w:rPr>
        <w:t>Stefan.donnelly@homelesslink.org.uk</w:t>
      </w:r>
    </w:hyperlink>
    <w:r w:rsidR="000F7A1A">
      <w:t xml:space="preserve"> for further information or to arrange a call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DBF2C" w14:textId="77777777" w:rsidR="002737CC" w:rsidRDefault="002737CC" w:rsidP="00C93F1E">
      <w:r>
        <w:separator/>
      </w:r>
    </w:p>
  </w:footnote>
  <w:footnote w:type="continuationSeparator" w:id="0">
    <w:p w14:paraId="433A1719" w14:textId="77777777" w:rsidR="002737CC" w:rsidRDefault="002737CC" w:rsidP="00C93F1E">
      <w:r>
        <w:continuationSeparator/>
      </w:r>
    </w:p>
  </w:footnote>
  <w:footnote w:type="continuationNotice" w:id="1">
    <w:p w14:paraId="39B5098C" w14:textId="77777777" w:rsidR="002737CC" w:rsidRDefault="002737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5F2A2" w14:textId="77777777" w:rsidR="005A61D5" w:rsidRDefault="005A61D5" w:rsidP="005A61D5">
    <w:pPr>
      <w:pStyle w:val="Header"/>
      <w:jc w:val="right"/>
    </w:pPr>
    <w:r>
      <w:rPr>
        <w:noProof/>
      </w:rPr>
      <w:drawing>
        <wp:inline distT="0" distB="0" distL="0" distR="0" wp14:anchorId="16666EC5" wp14:editId="72B4290C">
          <wp:extent cx="1918800" cy="766800"/>
          <wp:effectExtent l="0" t="0" r="0" b="0"/>
          <wp:docPr id="11439557" name="Picture 1143955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7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D4CE" w14:textId="77777777" w:rsidR="00C63D19" w:rsidRDefault="00C63D19" w:rsidP="00C63D19">
    <w:pPr>
      <w:pStyle w:val="Header"/>
      <w:tabs>
        <w:tab w:val="left" w:pos="3545"/>
        <w:tab w:val="right" w:pos="9020"/>
      </w:tabs>
    </w:pPr>
    <w:r>
      <w:tab/>
    </w:r>
    <w:r>
      <w:tab/>
    </w:r>
    <w:r>
      <w:tab/>
    </w:r>
    <w:r>
      <w:rPr>
        <w:noProof/>
      </w:rPr>
      <w:drawing>
        <wp:inline distT="0" distB="0" distL="0" distR="0" wp14:anchorId="04979505" wp14:editId="463C8468">
          <wp:extent cx="1918800" cy="766800"/>
          <wp:effectExtent l="0" t="0" r="0" b="0"/>
          <wp:docPr id="952877444" name="Picture 95287744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7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EDB8F" w14:textId="76AFE2CC" w:rsidR="0062202A" w:rsidRDefault="000F7A1A" w:rsidP="00D568B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AB06E56" wp14:editId="18100729">
          <wp:simplePos x="0" y="0"/>
          <wp:positionH relativeFrom="column">
            <wp:posOffset>4813300</wp:posOffset>
          </wp:positionH>
          <wp:positionV relativeFrom="paragraph">
            <wp:posOffset>-386080</wp:posOffset>
          </wp:positionV>
          <wp:extent cx="1410970" cy="812800"/>
          <wp:effectExtent l="0" t="0" r="0" b="0"/>
          <wp:wrapTight wrapText="bothSides">
            <wp:wrapPolygon edited="0">
              <wp:start x="7582" y="3038"/>
              <wp:lineTo x="5541" y="5569"/>
              <wp:lineTo x="5249" y="8606"/>
              <wp:lineTo x="6124" y="12150"/>
              <wp:lineTo x="4374" y="14175"/>
              <wp:lineTo x="3791" y="15694"/>
              <wp:lineTo x="3791" y="18225"/>
              <wp:lineTo x="17498" y="18225"/>
              <wp:lineTo x="17789" y="16706"/>
              <wp:lineTo x="16914" y="14681"/>
              <wp:lineTo x="15165" y="12150"/>
              <wp:lineTo x="16040" y="9113"/>
              <wp:lineTo x="15165" y="5569"/>
              <wp:lineTo x="13707" y="3038"/>
              <wp:lineTo x="7582" y="3038"/>
            </wp:wrapPolygon>
          </wp:wrapTight>
          <wp:docPr id="697336202" name="Picture 69733620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970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68B8">
      <w:t>T</w:t>
    </w:r>
    <w:r w:rsidR="00D568B8" w:rsidRPr="00D568B8">
      <w:t xml:space="preserve">he </w:t>
    </w:r>
    <w:bookmarkStart w:id="0" w:name="_Hlk221722303"/>
    <w:r w:rsidR="00D568B8" w:rsidRPr="00D568B8">
      <w:t xml:space="preserve">national membership charity for frontline homelessness services. 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78DB"/>
    <w:multiLevelType w:val="multilevel"/>
    <w:tmpl w:val="6BC6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73690A"/>
    <w:multiLevelType w:val="multilevel"/>
    <w:tmpl w:val="DF509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6238CE"/>
    <w:multiLevelType w:val="hybridMultilevel"/>
    <w:tmpl w:val="A906C8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91D93"/>
    <w:multiLevelType w:val="multilevel"/>
    <w:tmpl w:val="6A942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DA48FC"/>
    <w:multiLevelType w:val="multilevel"/>
    <w:tmpl w:val="5F08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1F089C"/>
    <w:multiLevelType w:val="hybridMultilevel"/>
    <w:tmpl w:val="157A4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84645"/>
    <w:multiLevelType w:val="multilevel"/>
    <w:tmpl w:val="08CA6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8B07FE"/>
    <w:multiLevelType w:val="multilevel"/>
    <w:tmpl w:val="773EF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E17263"/>
    <w:multiLevelType w:val="multilevel"/>
    <w:tmpl w:val="07E0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C5C4D"/>
    <w:multiLevelType w:val="hybridMultilevel"/>
    <w:tmpl w:val="884412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71F0B"/>
    <w:multiLevelType w:val="hybridMultilevel"/>
    <w:tmpl w:val="667E7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F776F"/>
    <w:multiLevelType w:val="multilevel"/>
    <w:tmpl w:val="4DEE1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5C490D"/>
    <w:multiLevelType w:val="multilevel"/>
    <w:tmpl w:val="8BC0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F192117"/>
    <w:multiLevelType w:val="hybridMultilevel"/>
    <w:tmpl w:val="3A4838C2"/>
    <w:lvl w:ilvl="0" w:tplc="D7C2CCD8">
      <w:start w:val="5"/>
      <w:numFmt w:val="bullet"/>
      <w:lvlText w:val="-"/>
      <w:lvlJc w:val="left"/>
      <w:pPr>
        <w:ind w:left="1080" w:hanging="360"/>
      </w:pPr>
      <w:rPr>
        <w:rFonts w:ascii="Noto Sans" w:eastAsiaTheme="minorHAnsi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5048D5"/>
    <w:multiLevelType w:val="hybridMultilevel"/>
    <w:tmpl w:val="965E2610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35A821C0"/>
    <w:multiLevelType w:val="hybridMultilevel"/>
    <w:tmpl w:val="E206B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76649"/>
    <w:multiLevelType w:val="hybridMultilevel"/>
    <w:tmpl w:val="8BC81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0D0A7B"/>
    <w:multiLevelType w:val="hybridMultilevel"/>
    <w:tmpl w:val="36EC4C70"/>
    <w:lvl w:ilvl="0" w:tplc="387E9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939A7"/>
    <w:multiLevelType w:val="multilevel"/>
    <w:tmpl w:val="E9342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32F3221"/>
    <w:multiLevelType w:val="hybridMultilevel"/>
    <w:tmpl w:val="BE4C0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B73B18"/>
    <w:multiLevelType w:val="multilevel"/>
    <w:tmpl w:val="753A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914C05"/>
    <w:multiLevelType w:val="multilevel"/>
    <w:tmpl w:val="2600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310631E"/>
    <w:multiLevelType w:val="multilevel"/>
    <w:tmpl w:val="685C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4C25EEB"/>
    <w:multiLevelType w:val="multilevel"/>
    <w:tmpl w:val="52EC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3C2364"/>
    <w:multiLevelType w:val="hybridMultilevel"/>
    <w:tmpl w:val="F76EC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74D43"/>
    <w:multiLevelType w:val="multilevel"/>
    <w:tmpl w:val="741A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D653A85"/>
    <w:multiLevelType w:val="hybridMultilevel"/>
    <w:tmpl w:val="98B4E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B2564"/>
    <w:multiLevelType w:val="hybridMultilevel"/>
    <w:tmpl w:val="2EE44C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A06AA4"/>
    <w:multiLevelType w:val="hybridMultilevel"/>
    <w:tmpl w:val="CBB09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F6AE6"/>
    <w:multiLevelType w:val="multilevel"/>
    <w:tmpl w:val="8AE2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948385A"/>
    <w:multiLevelType w:val="multilevel"/>
    <w:tmpl w:val="20C45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C5B402C"/>
    <w:multiLevelType w:val="multilevel"/>
    <w:tmpl w:val="1B68E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031B59B"/>
    <w:multiLevelType w:val="hybridMultilevel"/>
    <w:tmpl w:val="FBC43B1C"/>
    <w:lvl w:ilvl="0" w:tplc="273220D0">
      <w:start w:val="1"/>
      <w:numFmt w:val="decimal"/>
      <w:lvlText w:val="%1."/>
      <w:lvlJc w:val="left"/>
      <w:pPr>
        <w:ind w:left="1080" w:hanging="360"/>
      </w:pPr>
    </w:lvl>
    <w:lvl w:ilvl="1" w:tplc="4B046D74">
      <w:start w:val="1"/>
      <w:numFmt w:val="lowerLetter"/>
      <w:lvlText w:val="%2."/>
      <w:lvlJc w:val="left"/>
      <w:pPr>
        <w:ind w:left="1800" w:hanging="360"/>
      </w:pPr>
    </w:lvl>
    <w:lvl w:ilvl="2" w:tplc="5FE2E5B8">
      <w:start w:val="1"/>
      <w:numFmt w:val="lowerRoman"/>
      <w:lvlText w:val="%3."/>
      <w:lvlJc w:val="right"/>
      <w:pPr>
        <w:ind w:left="2520" w:hanging="180"/>
      </w:pPr>
    </w:lvl>
    <w:lvl w:ilvl="3" w:tplc="3F56300A">
      <w:start w:val="1"/>
      <w:numFmt w:val="decimal"/>
      <w:lvlText w:val="%4."/>
      <w:lvlJc w:val="left"/>
      <w:pPr>
        <w:ind w:left="3240" w:hanging="360"/>
      </w:pPr>
    </w:lvl>
    <w:lvl w:ilvl="4" w:tplc="7EB45194">
      <w:start w:val="1"/>
      <w:numFmt w:val="lowerLetter"/>
      <w:lvlText w:val="%5."/>
      <w:lvlJc w:val="left"/>
      <w:pPr>
        <w:ind w:left="3960" w:hanging="360"/>
      </w:pPr>
    </w:lvl>
    <w:lvl w:ilvl="5" w:tplc="20025E56">
      <w:start w:val="1"/>
      <w:numFmt w:val="lowerRoman"/>
      <w:lvlText w:val="%6."/>
      <w:lvlJc w:val="right"/>
      <w:pPr>
        <w:ind w:left="4680" w:hanging="180"/>
      </w:pPr>
    </w:lvl>
    <w:lvl w:ilvl="6" w:tplc="7DFCC62C">
      <w:start w:val="1"/>
      <w:numFmt w:val="decimal"/>
      <w:lvlText w:val="%7."/>
      <w:lvlJc w:val="left"/>
      <w:pPr>
        <w:ind w:left="5400" w:hanging="360"/>
      </w:pPr>
    </w:lvl>
    <w:lvl w:ilvl="7" w:tplc="0664729C">
      <w:start w:val="1"/>
      <w:numFmt w:val="lowerLetter"/>
      <w:lvlText w:val="%8."/>
      <w:lvlJc w:val="left"/>
      <w:pPr>
        <w:ind w:left="6120" w:hanging="360"/>
      </w:pPr>
    </w:lvl>
    <w:lvl w:ilvl="8" w:tplc="31ACF946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F6597D"/>
    <w:multiLevelType w:val="multilevel"/>
    <w:tmpl w:val="D3E0E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6191423">
    <w:abstractNumId w:val="32"/>
  </w:num>
  <w:num w:numId="2" w16cid:durableId="919142418">
    <w:abstractNumId w:val="30"/>
  </w:num>
  <w:num w:numId="3" w16cid:durableId="869491576">
    <w:abstractNumId w:val="22"/>
  </w:num>
  <w:num w:numId="4" w16cid:durableId="1843543548">
    <w:abstractNumId w:val="8"/>
  </w:num>
  <w:num w:numId="5" w16cid:durableId="286400375">
    <w:abstractNumId w:val="4"/>
  </w:num>
  <w:num w:numId="6" w16cid:durableId="48844578">
    <w:abstractNumId w:val="12"/>
  </w:num>
  <w:num w:numId="7" w16cid:durableId="1043596475">
    <w:abstractNumId w:val="3"/>
  </w:num>
  <w:num w:numId="8" w16cid:durableId="1401055379">
    <w:abstractNumId w:val="1"/>
  </w:num>
  <w:num w:numId="9" w16cid:durableId="1489782400">
    <w:abstractNumId w:val="33"/>
  </w:num>
  <w:num w:numId="10" w16cid:durableId="833030895">
    <w:abstractNumId w:val="29"/>
  </w:num>
  <w:num w:numId="11" w16cid:durableId="524254706">
    <w:abstractNumId w:val="6"/>
  </w:num>
  <w:num w:numId="12" w16cid:durableId="576671093">
    <w:abstractNumId w:val="23"/>
  </w:num>
  <w:num w:numId="13" w16cid:durableId="1055664653">
    <w:abstractNumId w:val="21"/>
  </w:num>
  <w:num w:numId="14" w16cid:durableId="546140451">
    <w:abstractNumId w:val="11"/>
  </w:num>
  <w:num w:numId="15" w16cid:durableId="2085486718">
    <w:abstractNumId w:val="0"/>
  </w:num>
  <w:num w:numId="16" w16cid:durableId="832798557">
    <w:abstractNumId w:val="31"/>
  </w:num>
  <w:num w:numId="17" w16cid:durableId="114831029">
    <w:abstractNumId w:val="7"/>
  </w:num>
  <w:num w:numId="18" w16cid:durableId="1375928369">
    <w:abstractNumId w:val="18"/>
  </w:num>
  <w:num w:numId="19" w16cid:durableId="1638224606">
    <w:abstractNumId w:val="25"/>
  </w:num>
  <w:num w:numId="20" w16cid:durableId="496648894">
    <w:abstractNumId w:val="20"/>
  </w:num>
  <w:num w:numId="21" w16cid:durableId="1298956268">
    <w:abstractNumId w:val="28"/>
  </w:num>
  <w:num w:numId="22" w16cid:durableId="1711225531">
    <w:abstractNumId w:val="26"/>
  </w:num>
  <w:num w:numId="23" w16cid:durableId="1741368399">
    <w:abstractNumId w:val="17"/>
  </w:num>
  <w:num w:numId="24" w16cid:durableId="271938753">
    <w:abstractNumId w:val="27"/>
  </w:num>
  <w:num w:numId="25" w16cid:durableId="177544599">
    <w:abstractNumId w:val="13"/>
  </w:num>
  <w:num w:numId="26" w16cid:durableId="244412844">
    <w:abstractNumId w:val="9"/>
  </w:num>
  <w:num w:numId="27" w16cid:durableId="554514736">
    <w:abstractNumId w:val="14"/>
  </w:num>
  <w:num w:numId="28" w16cid:durableId="485053633">
    <w:abstractNumId w:val="15"/>
  </w:num>
  <w:num w:numId="29" w16cid:durableId="1037389348">
    <w:abstractNumId w:val="5"/>
  </w:num>
  <w:num w:numId="30" w16cid:durableId="2074354241">
    <w:abstractNumId w:val="2"/>
  </w:num>
  <w:num w:numId="31" w16cid:durableId="1462073987">
    <w:abstractNumId w:val="24"/>
  </w:num>
  <w:num w:numId="32" w16cid:durableId="1428773985">
    <w:abstractNumId w:val="16"/>
  </w:num>
  <w:num w:numId="33" w16cid:durableId="655914507">
    <w:abstractNumId w:val="19"/>
  </w:num>
  <w:num w:numId="34" w16cid:durableId="16619303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AD6"/>
    <w:rsid w:val="000134EA"/>
    <w:rsid w:val="00025793"/>
    <w:rsid w:val="00036C31"/>
    <w:rsid w:val="00087E74"/>
    <w:rsid w:val="00095E19"/>
    <w:rsid w:val="000A58C2"/>
    <w:rsid w:val="000B3ADA"/>
    <w:rsid w:val="000C27D0"/>
    <w:rsid w:val="000D3252"/>
    <w:rsid w:val="000E09CC"/>
    <w:rsid w:val="000E0E4F"/>
    <w:rsid w:val="000E30FA"/>
    <w:rsid w:val="000E488C"/>
    <w:rsid w:val="000E4F15"/>
    <w:rsid w:val="000E7239"/>
    <w:rsid w:val="000F5952"/>
    <w:rsid w:val="000F7A1A"/>
    <w:rsid w:val="00103FAD"/>
    <w:rsid w:val="00104D5A"/>
    <w:rsid w:val="00106110"/>
    <w:rsid w:val="00122BB2"/>
    <w:rsid w:val="0012477C"/>
    <w:rsid w:val="00127DA9"/>
    <w:rsid w:val="0013299F"/>
    <w:rsid w:val="00141E1A"/>
    <w:rsid w:val="0015018F"/>
    <w:rsid w:val="00153C42"/>
    <w:rsid w:val="00155D4E"/>
    <w:rsid w:val="00157C00"/>
    <w:rsid w:val="00182DBE"/>
    <w:rsid w:val="0018606B"/>
    <w:rsid w:val="00191CE8"/>
    <w:rsid w:val="001B0FCE"/>
    <w:rsid w:val="001C12BE"/>
    <w:rsid w:val="001C45C3"/>
    <w:rsid w:val="001C4C95"/>
    <w:rsid w:val="001D0296"/>
    <w:rsid w:val="001D7BA2"/>
    <w:rsid w:val="001E5943"/>
    <w:rsid w:val="001F2863"/>
    <w:rsid w:val="001F41C8"/>
    <w:rsid w:val="00201A26"/>
    <w:rsid w:val="00205DFE"/>
    <w:rsid w:val="00206EB2"/>
    <w:rsid w:val="00210605"/>
    <w:rsid w:val="00213800"/>
    <w:rsid w:val="0022534C"/>
    <w:rsid w:val="0022751D"/>
    <w:rsid w:val="002315BB"/>
    <w:rsid w:val="002348AA"/>
    <w:rsid w:val="00235CDD"/>
    <w:rsid w:val="002379BF"/>
    <w:rsid w:val="0024760B"/>
    <w:rsid w:val="00250D74"/>
    <w:rsid w:val="00262DFC"/>
    <w:rsid w:val="00265349"/>
    <w:rsid w:val="00266284"/>
    <w:rsid w:val="00266E3B"/>
    <w:rsid w:val="0026700D"/>
    <w:rsid w:val="00273071"/>
    <w:rsid w:val="002737CC"/>
    <w:rsid w:val="002763D9"/>
    <w:rsid w:val="00292322"/>
    <w:rsid w:val="002968F8"/>
    <w:rsid w:val="002A0B5E"/>
    <w:rsid w:val="002B4CAE"/>
    <w:rsid w:val="002B510A"/>
    <w:rsid w:val="002C2EE7"/>
    <w:rsid w:val="002D4BD1"/>
    <w:rsid w:val="002D7185"/>
    <w:rsid w:val="002F319B"/>
    <w:rsid w:val="002F3D96"/>
    <w:rsid w:val="00302727"/>
    <w:rsid w:val="00302D30"/>
    <w:rsid w:val="00302DDA"/>
    <w:rsid w:val="00306265"/>
    <w:rsid w:val="00307A76"/>
    <w:rsid w:val="00307D67"/>
    <w:rsid w:val="00310DA8"/>
    <w:rsid w:val="003137A9"/>
    <w:rsid w:val="00325B1B"/>
    <w:rsid w:val="0033744B"/>
    <w:rsid w:val="00344271"/>
    <w:rsid w:val="0034432B"/>
    <w:rsid w:val="0034498F"/>
    <w:rsid w:val="003568AE"/>
    <w:rsid w:val="003627E5"/>
    <w:rsid w:val="00365675"/>
    <w:rsid w:val="00373A30"/>
    <w:rsid w:val="00376307"/>
    <w:rsid w:val="00381304"/>
    <w:rsid w:val="003815B3"/>
    <w:rsid w:val="00385CC3"/>
    <w:rsid w:val="00387AC2"/>
    <w:rsid w:val="0039037D"/>
    <w:rsid w:val="00391092"/>
    <w:rsid w:val="00396BFC"/>
    <w:rsid w:val="00396E3B"/>
    <w:rsid w:val="00397352"/>
    <w:rsid w:val="003A2771"/>
    <w:rsid w:val="003B077D"/>
    <w:rsid w:val="003C2C7D"/>
    <w:rsid w:val="003C384E"/>
    <w:rsid w:val="003C54C8"/>
    <w:rsid w:val="003C57C2"/>
    <w:rsid w:val="003D09EC"/>
    <w:rsid w:val="003D412E"/>
    <w:rsid w:val="003D4AA4"/>
    <w:rsid w:val="003E0B2F"/>
    <w:rsid w:val="003E789F"/>
    <w:rsid w:val="003F4805"/>
    <w:rsid w:val="003F6D0B"/>
    <w:rsid w:val="00414D75"/>
    <w:rsid w:val="0042044E"/>
    <w:rsid w:val="00421097"/>
    <w:rsid w:val="00425459"/>
    <w:rsid w:val="0042648E"/>
    <w:rsid w:val="00434A2C"/>
    <w:rsid w:val="00434FD5"/>
    <w:rsid w:val="00442A99"/>
    <w:rsid w:val="00450573"/>
    <w:rsid w:val="00451FC1"/>
    <w:rsid w:val="00460ED6"/>
    <w:rsid w:val="00466035"/>
    <w:rsid w:val="0047669E"/>
    <w:rsid w:val="0047714C"/>
    <w:rsid w:val="004778C6"/>
    <w:rsid w:val="00480326"/>
    <w:rsid w:val="004809DF"/>
    <w:rsid w:val="00483BCD"/>
    <w:rsid w:val="0049228D"/>
    <w:rsid w:val="00497D63"/>
    <w:rsid w:val="004A3EAD"/>
    <w:rsid w:val="004C0AB1"/>
    <w:rsid w:val="004C3360"/>
    <w:rsid w:val="004C3E91"/>
    <w:rsid w:val="004C4A5C"/>
    <w:rsid w:val="004D2BE4"/>
    <w:rsid w:val="004D31DB"/>
    <w:rsid w:val="004D59BB"/>
    <w:rsid w:val="004D5C50"/>
    <w:rsid w:val="004F19AE"/>
    <w:rsid w:val="00502459"/>
    <w:rsid w:val="00503195"/>
    <w:rsid w:val="005051EF"/>
    <w:rsid w:val="00506F56"/>
    <w:rsid w:val="00510161"/>
    <w:rsid w:val="00516C09"/>
    <w:rsid w:val="00520EA1"/>
    <w:rsid w:val="00525240"/>
    <w:rsid w:val="005300E9"/>
    <w:rsid w:val="00531190"/>
    <w:rsid w:val="00531E53"/>
    <w:rsid w:val="00532526"/>
    <w:rsid w:val="00535249"/>
    <w:rsid w:val="00542A33"/>
    <w:rsid w:val="0054561E"/>
    <w:rsid w:val="0055410E"/>
    <w:rsid w:val="00562B57"/>
    <w:rsid w:val="00563F85"/>
    <w:rsid w:val="00567717"/>
    <w:rsid w:val="00576341"/>
    <w:rsid w:val="00576B93"/>
    <w:rsid w:val="005809CF"/>
    <w:rsid w:val="00580D9A"/>
    <w:rsid w:val="00584373"/>
    <w:rsid w:val="005A61D5"/>
    <w:rsid w:val="005B32FA"/>
    <w:rsid w:val="005D1044"/>
    <w:rsid w:val="005D1104"/>
    <w:rsid w:val="005D1789"/>
    <w:rsid w:val="00600A23"/>
    <w:rsid w:val="006064F4"/>
    <w:rsid w:val="00606C69"/>
    <w:rsid w:val="006141DB"/>
    <w:rsid w:val="00615FBF"/>
    <w:rsid w:val="0062202A"/>
    <w:rsid w:val="00623E97"/>
    <w:rsid w:val="00624677"/>
    <w:rsid w:val="0063281F"/>
    <w:rsid w:val="0063469D"/>
    <w:rsid w:val="00636682"/>
    <w:rsid w:val="00647F7A"/>
    <w:rsid w:val="00651866"/>
    <w:rsid w:val="0066051F"/>
    <w:rsid w:val="00662243"/>
    <w:rsid w:val="00664E1F"/>
    <w:rsid w:val="00666884"/>
    <w:rsid w:val="0067200B"/>
    <w:rsid w:val="00672621"/>
    <w:rsid w:val="00675185"/>
    <w:rsid w:val="006770C2"/>
    <w:rsid w:val="00680858"/>
    <w:rsid w:val="00695023"/>
    <w:rsid w:val="00695051"/>
    <w:rsid w:val="0069594E"/>
    <w:rsid w:val="00695DE3"/>
    <w:rsid w:val="00697FFE"/>
    <w:rsid w:val="006A600B"/>
    <w:rsid w:val="006A6232"/>
    <w:rsid w:val="006A7BB5"/>
    <w:rsid w:val="006B1A49"/>
    <w:rsid w:val="006B5048"/>
    <w:rsid w:val="006B55DE"/>
    <w:rsid w:val="006B6F14"/>
    <w:rsid w:val="006C32A8"/>
    <w:rsid w:val="006C6B21"/>
    <w:rsid w:val="006D1F7F"/>
    <w:rsid w:val="006D5DAD"/>
    <w:rsid w:val="006E0BCC"/>
    <w:rsid w:val="006E269E"/>
    <w:rsid w:val="006E4972"/>
    <w:rsid w:val="006F362D"/>
    <w:rsid w:val="006F7F96"/>
    <w:rsid w:val="00704761"/>
    <w:rsid w:val="0070554F"/>
    <w:rsid w:val="007067FD"/>
    <w:rsid w:val="007108F6"/>
    <w:rsid w:val="00712360"/>
    <w:rsid w:val="0072030A"/>
    <w:rsid w:val="00723951"/>
    <w:rsid w:val="007279CD"/>
    <w:rsid w:val="00730C7B"/>
    <w:rsid w:val="0074600D"/>
    <w:rsid w:val="0074749A"/>
    <w:rsid w:val="007475FE"/>
    <w:rsid w:val="007517EA"/>
    <w:rsid w:val="00753222"/>
    <w:rsid w:val="00760120"/>
    <w:rsid w:val="00760C94"/>
    <w:rsid w:val="00770F45"/>
    <w:rsid w:val="007719E9"/>
    <w:rsid w:val="00791D96"/>
    <w:rsid w:val="00797793"/>
    <w:rsid w:val="007A14E9"/>
    <w:rsid w:val="007A6E90"/>
    <w:rsid w:val="007A73F0"/>
    <w:rsid w:val="007A74CC"/>
    <w:rsid w:val="007B1530"/>
    <w:rsid w:val="007B1A60"/>
    <w:rsid w:val="007C7A6A"/>
    <w:rsid w:val="007D242D"/>
    <w:rsid w:val="007E04A5"/>
    <w:rsid w:val="007E4D79"/>
    <w:rsid w:val="007E65B8"/>
    <w:rsid w:val="007E6A22"/>
    <w:rsid w:val="007F6A37"/>
    <w:rsid w:val="00803E79"/>
    <w:rsid w:val="00805178"/>
    <w:rsid w:val="008065F1"/>
    <w:rsid w:val="00817FE1"/>
    <w:rsid w:val="008231ED"/>
    <w:rsid w:val="00841ADF"/>
    <w:rsid w:val="008421F2"/>
    <w:rsid w:val="00845B73"/>
    <w:rsid w:val="00856836"/>
    <w:rsid w:val="00857883"/>
    <w:rsid w:val="00870C6A"/>
    <w:rsid w:val="00871E82"/>
    <w:rsid w:val="00874C80"/>
    <w:rsid w:val="00880301"/>
    <w:rsid w:val="00886897"/>
    <w:rsid w:val="00891A89"/>
    <w:rsid w:val="00896189"/>
    <w:rsid w:val="00897BF8"/>
    <w:rsid w:val="008A67A1"/>
    <w:rsid w:val="008A7181"/>
    <w:rsid w:val="008B0589"/>
    <w:rsid w:val="008B1369"/>
    <w:rsid w:val="008B5AD6"/>
    <w:rsid w:val="008B6D3D"/>
    <w:rsid w:val="008C0F48"/>
    <w:rsid w:val="008C3700"/>
    <w:rsid w:val="008D2B9D"/>
    <w:rsid w:val="008D3D55"/>
    <w:rsid w:val="008E1B6C"/>
    <w:rsid w:val="009075D0"/>
    <w:rsid w:val="009076F1"/>
    <w:rsid w:val="00907B10"/>
    <w:rsid w:val="00912892"/>
    <w:rsid w:val="00912A04"/>
    <w:rsid w:val="0091303B"/>
    <w:rsid w:val="009203E1"/>
    <w:rsid w:val="00925B1E"/>
    <w:rsid w:val="00925BD1"/>
    <w:rsid w:val="00930CD3"/>
    <w:rsid w:val="009369D7"/>
    <w:rsid w:val="009472D3"/>
    <w:rsid w:val="009569FF"/>
    <w:rsid w:val="00960E5B"/>
    <w:rsid w:val="00964060"/>
    <w:rsid w:val="009779C5"/>
    <w:rsid w:val="00980154"/>
    <w:rsid w:val="00980525"/>
    <w:rsid w:val="009A0917"/>
    <w:rsid w:val="009B470B"/>
    <w:rsid w:val="009C5C78"/>
    <w:rsid w:val="009C70C9"/>
    <w:rsid w:val="009F43FA"/>
    <w:rsid w:val="009F5FCF"/>
    <w:rsid w:val="00A03B54"/>
    <w:rsid w:val="00A16EAC"/>
    <w:rsid w:val="00A223F0"/>
    <w:rsid w:val="00A3362A"/>
    <w:rsid w:val="00A40546"/>
    <w:rsid w:val="00A45B11"/>
    <w:rsid w:val="00A47858"/>
    <w:rsid w:val="00A7024D"/>
    <w:rsid w:val="00A835A7"/>
    <w:rsid w:val="00A93053"/>
    <w:rsid w:val="00AA22A4"/>
    <w:rsid w:val="00AB16DE"/>
    <w:rsid w:val="00AB1BE6"/>
    <w:rsid w:val="00AB5AF0"/>
    <w:rsid w:val="00AC23EC"/>
    <w:rsid w:val="00AC4170"/>
    <w:rsid w:val="00AC53E3"/>
    <w:rsid w:val="00AC63A7"/>
    <w:rsid w:val="00AD1B38"/>
    <w:rsid w:val="00AD2D7F"/>
    <w:rsid w:val="00AD6235"/>
    <w:rsid w:val="00AF1569"/>
    <w:rsid w:val="00AF1D16"/>
    <w:rsid w:val="00AF2250"/>
    <w:rsid w:val="00AF48E8"/>
    <w:rsid w:val="00AF4E46"/>
    <w:rsid w:val="00B04295"/>
    <w:rsid w:val="00B10057"/>
    <w:rsid w:val="00B172DB"/>
    <w:rsid w:val="00B17A9E"/>
    <w:rsid w:val="00B31275"/>
    <w:rsid w:val="00B32308"/>
    <w:rsid w:val="00B34710"/>
    <w:rsid w:val="00B5155B"/>
    <w:rsid w:val="00B5624C"/>
    <w:rsid w:val="00B5652A"/>
    <w:rsid w:val="00B61534"/>
    <w:rsid w:val="00B62549"/>
    <w:rsid w:val="00B64DC3"/>
    <w:rsid w:val="00B823AE"/>
    <w:rsid w:val="00B90ECE"/>
    <w:rsid w:val="00B962F8"/>
    <w:rsid w:val="00BA3703"/>
    <w:rsid w:val="00BA50A8"/>
    <w:rsid w:val="00BB6D9F"/>
    <w:rsid w:val="00BC3970"/>
    <w:rsid w:val="00BC58ED"/>
    <w:rsid w:val="00BD3A81"/>
    <w:rsid w:val="00BE73ED"/>
    <w:rsid w:val="00BF3C6F"/>
    <w:rsid w:val="00C02144"/>
    <w:rsid w:val="00C03166"/>
    <w:rsid w:val="00C167A2"/>
    <w:rsid w:val="00C1749C"/>
    <w:rsid w:val="00C2306D"/>
    <w:rsid w:val="00C257D6"/>
    <w:rsid w:val="00C502BF"/>
    <w:rsid w:val="00C52EAC"/>
    <w:rsid w:val="00C53787"/>
    <w:rsid w:val="00C5410E"/>
    <w:rsid w:val="00C601AA"/>
    <w:rsid w:val="00C6239E"/>
    <w:rsid w:val="00C63D19"/>
    <w:rsid w:val="00C6647D"/>
    <w:rsid w:val="00C66D73"/>
    <w:rsid w:val="00C6703B"/>
    <w:rsid w:val="00C679FB"/>
    <w:rsid w:val="00C67CF4"/>
    <w:rsid w:val="00C76E61"/>
    <w:rsid w:val="00C81203"/>
    <w:rsid w:val="00C93F1E"/>
    <w:rsid w:val="00CA1756"/>
    <w:rsid w:val="00CB2FC4"/>
    <w:rsid w:val="00CB615B"/>
    <w:rsid w:val="00CB647E"/>
    <w:rsid w:val="00CC65F0"/>
    <w:rsid w:val="00CD4AA7"/>
    <w:rsid w:val="00CE5BE3"/>
    <w:rsid w:val="00CE6DAD"/>
    <w:rsid w:val="00D00210"/>
    <w:rsid w:val="00D032E2"/>
    <w:rsid w:val="00D0D8B5"/>
    <w:rsid w:val="00D1073C"/>
    <w:rsid w:val="00D114E0"/>
    <w:rsid w:val="00D1725A"/>
    <w:rsid w:val="00D22BCA"/>
    <w:rsid w:val="00D23759"/>
    <w:rsid w:val="00D250D2"/>
    <w:rsid w:val="00D3425F"/>
    <w:rsid w:val="00D368EE"/>
    <w:rsid w:val="00D41395"/>
    <w:rsid w:val="00D467A4"/>
    <w:rsid w:val="00D51929"/>
    <w:rsid w:val="00D52591"/>
    <w:rsid w:val="00D54099"/>
    <w:rsid w:val="00D5510C"/>
    <w:rsid w:val="00D568B8"/>
    <w:rsid w:val="00D64EEB"/>
    <w:rsid w:val="00D7476B"/>
    <w:rsid w:val="00D759B8"/>
    <w:rsid w:val="00D81877"/>
    <w:rsid w:val="00D87C76"/>
    <w:rsid w:val="00D95603"/>
    <w:rsid w:val="00DA7BA3"/>
    <w:rsid w:val="00DB7F51"/>
    <w:rsid w:val="00DC0606"/>
    <w:rsid w:val="00DC1BF8"/>
    <w:rsid w:val="00DD4405"/>
    <w:rsid w:val="00DD5DBD"/>
    <w:rsid w:val="00DE5870"/>
    <w:rsid w:val="00DE7B13"/>
    <w:rsid w:val="00DF575E"/>
    <w:rsid w:val="00E001D1"/>
    <w:rsid w:val="00E07BC4"/>
    <w:rsid w:val="00E14D64"/>
    <w:rsid w:val="00E25422"/>
    <w:rsid w:val="00E27911"/>
    <w:rsid w:val="00E31C6F"/>
    <w:rsid w:val="00E3239B"/>
    <w:rsid w:val="00E326D9"/>
    <w:rsid w:val="00E32C03"/>
    <w:rsid w:val="00E34BF9"/>
    <w:rsid w:val="00E35DEC"/>
    <w:rsid w:val="00E365B5"/>
    <w:rsid w:val="00E4703F"/>
    <w:rsid w:val="00E47CA9"/>
    <w:rsid w:val="00E51E5F"/>
    <w:rsid w:val="00E52FBF"/>
    <w:rsid w:val="00E5402A"/>
    <w:rsid w:val="00E6192D"/>
    <w:rsid w:val="00E6340E"/>
    <w:rsid w:val="00E7059D"/>
    <w:rsid w:val="00E84323"/>
    <w:rsid w:val="00E908EA"/>
    <w:rsid w:val="00E919C0"/>
    <w:rsid w:val="00E97915"/>
    <w:rsid w:val="00EA2241"/>
    <w:rsid w:val="00EB191A"/>
    <w:rsid w:val="00EC203B"/>
    <w:rsid w:val="00EC36E1"/>
    <w:rsid w:val="00ED130F"/>
    <w:rsid w:val="00ED149E"/>
    <w:rsid w:val="00ED1A0B"/>
    <w:rsid w:val="00ED2E5F"/>
    <w:rsid w:val="00ED47F1"/>
    <w:rsid w:val="00EE0C8E"/>
    <w:rsid w:val="00EE1039"/>
    <w:rsid w:val="00EE1494"/>
    <w:rsid w:val="00EE739D"/>
    <w:rsid w:val="00EF3609"/>
    <w:rsid w:val="00EF562C"/>
    <w:rsid w:val="00F02455"/>
    <w:rsid w:val="00F07128"/>
    <w:rsid w:val="00F110A5"/>
    <w:rsid w:val="00F11E86"/>
    <w:rsid w:val="00F1233C"/>
    <w:rsid w:val="00F17BD3"/>
    <w:rsid w:val="00F320EC"/>
    <w:rsid w:val="00F40041"/>
    <w:rsid w:val="00F43E8B"/>
    <w:rsid w:val="00F4503A"/>
    <w:rsid w:val="00F506C6"/>
    <w:rsid w:val="00F50855"/>
    <w:rsid w:val="00F610D0"/>
    <w:rsid w:val="00F64E1F"/>
    <w:rsid w:val="00F65697"/>
    <w:rsid w:val="00F72428"/>
    <w:rsid w:val="00F855EB"/>
    <w:rsid w:val="00F8798E"/>
    <w:rsid w:val="00F87F79"/>
    <w:rsid w:val="00F92E9E"/>
    <w:rsid w:val="00F97533"/>
    <w:rsid w:val="00FA67C3"/>
    <w:rsid w:val="00FB0F02"/>
    <w:rsid w:val="00FB37A7"/>
    <w:rsid w:val="00FB4297"/>
    <w:rsid w:val="00FB64F7"/>
    <w:rsid w:val="00FC156C"/>
    <w:rsid w:val="00FC50A0"/>
    <w:rsid w:val="00FC5B81"/>
    <w:rsid w:val="00FD2E17"/>
    <w:rsid w:val="00FD38B6"/>
    <w:rsid w:val="00FE3451"/>
    <w:rsid w:val="00FE390F"/>
    <w:rsid w:val="00FE672D"/>
    <w:rsid w:val="00FF3F3B"/>
    <w:rsid w:val="00FF5818"/>
    <w:rsid w:val="018385A8"/>
    <w:rsid w:val="0257A67B"/>
    <w:rsid w:val="0261B0C8"/>
    <w:rsid w:val="0329469D"/>
    <w:rsid w:val="03BDE5DF"/>
    <w:rsid w:val="03C16886"/>
    <w:rsid w:val="03F55A2C"/>
    <w:rsid w:val="041B2D0B"/>
    <w:rsid w:val="04830EF8"/>
    <w:rsid w:val="05AEA77E"/>
    <w:rsid w:val="06441A80"/>
    <w:rsid w:val="0751C43E"/>
    <w:rsid w:val="0797DCBD"/>
    <w:rsid w:val="07E63A70"/>
    <w:rsid w:val="081F07EB"/>
    <w:rsid w:val="085FC428"/>
    <w:rsid w:val="0922818C"/>
    <w:rsid w:val="0A20EA9E"/>
    <w:rsid w:val="0A5DEB55"/>
    <w:rsid w:val="0A7D4DFD"/>
    <w:rsid w:val="0B145A23"/>
    <w:rsid w:val="0B1DF7E5"/>
    <w:rsid w:val="0CB3B110"/>
    <w:rsid w:val="0D3DD2F0"/>
    <w:rsid w:val="0D79C982"/>
    <w:rsid w:val="0ECFA108"/>
    <w:rsid w:val="0EFF6A96"/>
    <w:rsid w:val="0FAA1B73"/>
    <w:rsid w:val="0FE8D534"/>
    <w:rsid w:val="10DA6F4D"/>
    <w:rsid w:val="11070954"/>
    <w:rsid w:val="11247004"/>
    <w:rsid w:val="121D6352"/>
    <w:rsid w:val="12875612"/>
    <w:rsid w:val="12CABD80"/>
    <w:rsid w:val="133000B4"/>
    <w:rsid w:val="139D1409"/>
    <w:rsid w:val="1491DA56"/>
    <w:rsid w:val="14C72476"/>
    <w:rsid w:val="15C9F5EA"/>
    <w:rsid w:val="162FA89E"/>
    <w:rsid w:val="17136600"/>
    <w:rsid w:val="1921AFF4"/>
    <w:rsid w:val="1991B40F"/>
    <w:rsid w:val="1A32445B"/>
    <w:rsid w:val="1AD5D0C0"/>
    <w:rsid w:val="1B16C04C"/>
    <w:rsid w:val="1B397BD2"/>
    <w:rsid w:val="1B89B732"/>
    <w:rsid w:val="1C32E9F1"/>
    <w:rsid w:val="1E480703"/>
    <w:rsid w:val="201BBBCF"/>
    <w:rsid w:val="20443C18"/>
    <w:rsid w:val="22BCA193"/>
    <w:rsid w:val="2527F9C8"/>
    <w:rsid w:val="254465D1"/>
    <w:rsid w:val="259CEDBF"/>
    <w:rsid w:val="25D727A8"/>
    <w:rsid w:val="26137E51"/>
    <w:rsid w:val="270FA659"/>
    <w:rsid w:val="271AD2FE"/>
    <w:rsid w:val="273869CD"/>
    <w:rsid w:val="275BF52F"/>
    <w:rsid w:val="279B670B"/>
    <w:rsid w:val="28ABD442"/>
    <w:rsid w:val="28F334CD"/>
    <w:rsid w:val="291C76B1"/>
    <w:rsid w:val="294A2842"/>
    <w:rsid w:val="2993B6E2"/>
    <w:rsid w:val="2A157835"/>
    <w:rsid w:val="2AB30569"/>
    <w:rsid w:val="2AF547E1"/>
    <w:rsid w:val="2BA961DA"/>
    <w:rsid w:val="2C3023B0"/>
    <w:rsid w:val="2CFDDBE8"/>
    <w:rsid w:val="2DAF9430"/>
    <w:rsid w:val="2EDB66BB"/>
    <w:rsid w:val="3013D201"/>
    <w:rsid w:val="306540E2"/>
    <w:rsid w:val="30E964C6"/>
    <w:rsid w:val="3110753E"/>
    <w:rsid w:val="31C0615B"/>
    <w:rsid w:val="31CDE861"/>
    <w:rsid w:val="3265AB20"/>
    <w:rsid w:val="32786C9A"/>
    <w:rsid w:val="327882C6"/>
    <w:rsid w:val="33D0B9EF"/>
    <w:rsid w:val="34D82BDB"/>
    <w:rsid w:val="3518F6FD"/>
    <w:rsid w:val="352105C1"/>
    <w:rsid w:val="35548F5A"/>
    <w:rsid w:val="358ACD93"/>
    <w:rsid w:val="359F8416"/>
    <w:rsid w:val="363878D0"/>
    <w:rsid w:val="36A1FD84"/>
    <w:rsid w:val="36C01E1B"/>
    <w:rsid w:val="36E2AB65"/>
    <w:rsid w:val="375AB7A1"/>
    <w:rsid w:val="376F3EDD"/>
    <w:rsid w:val="3816AC0A"/>
    <w:rsid w:val="383FB6DB"/>
    <w:rsid w:val="3916E4B9"/>
    <w:rsid w:val="39DA9A25"/>
    <w:rsid w:val="39E25F49"/>
    <w:rsid w:val="3A101BB5"/>
    <w:rsid w:val="3AF17F85"/>
    <w:rsid w:val="3AFEAA88"/>
    <w:rsid w:val="3BE87D62"/>
    <w:rsid w:val="3D115A5F"/>
    <w:rsid w:val="3D380050"/>
    <w:rsid w:val="3D9D827B"/>
    <w:rsid w:val="3DFEEAA6"/>
    <w:rsid w:val="3F34542E"/>
    <w:rsid w:val="40B2DD50"/>
    <w:rsid w:val="40B5A693"/>
    <w:rsid w:val="4215E7CB"/>
    <w:rsid w:val="42458A94"/>
    <w:rsid w:val="42721244"/>
    <w:rsid w:val="42B701A2"/>
    <w:rsid w:val="438BC219"/>
    <w:rsid w:val="44C8F6E7"/>
    <w:rsid w:val="44FCFA0B"/>
    <w:rsid w:val="45399643"/>
    <w:rsid w:val="4546CE83"/>
    <w:rsid w:val="46FA1906"/>
    <w:rsid w:val="47167828"/>
    <w:rsid w:val="473E7A88"/>
    <w:rsid w:val="478C30E1"/>
    <w:rsid w:val="47AA0DE8"/>
    <w:rsid w:val="47D83024"/>
    <w:rsid w:val="480277C1"/>
    <w:rsid w:val="48419D19"/>
    <w:rsid w:val="4A57A3B3"/>
    <w:rsid w:val="4AE3E999"/>
    <w:rsid w:val="4B2DC73F"/>
    <w:rsid w:val="4B590D16"/>
    <w:rsid w:val="4BA608EE"/>
    <w:rsid w:val="4C1B3F48"/>
    <w:rsid w:val="4C813204"/>
    <w:rsid w:val="4D2FC3F6"/>
    <w:rsid w:val="4D4BA677"/>
    <w:rsid w:val="4D7DDD83"/>
    <w:rsid w:val="4D9FC080"/>
    <w:rsid w:val="4EB17C31"/>
    <w:rsid w:val="4ED9EEA0"/>
    <w:rsid w:val="4F99D78A"/>
    <w:rsid w:val="50682CEC"/>
    <w:rsid w:val="51C49FC2"/>
    <w:rsid w:val="528BCBA4"/>
    <w:rsid w:val="52AA7C9D"/>
    <w:rsid w:val="54146CB5"/>
    <w:rsid w:val="54902C08"/>
    <w:rsid w:val="5536C462"/>
    <w:rsid w:val="555C2D33"/>
    <w:rsid w:val="55C6BADB"/>
    <w:rsid w:val="55D34AED"/>
    <w:rsid w:val="56776299"/>
    <w:rsid w:val="5735D245"/>
    <w:rsid w:val="574209D8"/>
    <w:rsid w:val="58344B36"/>
    <w:rsid w:val="586567AA"/>
    <w:rsid w:val="58E3B73C"/>
    <w:rsid w:val="591660CF"/>
    <w:rsid w:val="591D31AE"/>
    <w:rsid w:val="5A23989A"/>
    <w:rsid w:val="5A60EFFD"/>
    <w:rsid w:val="5A66007C"/>
    <w:rsid w:val="5AAB1618"/>
    <w:rsid w:val="5C9D302A"/>
    <w:rsid w:val="5CE5EF00"/>
    <w:rsid w:val="5D9A8F0D"/>
    <w:rsid w:val="5DF021A3"/>
    <w:rsid w:val="5EAB8A64"/>
    <w:rsid w:val="5ED8A310"/>
    <w:rsid w:val="5F3BF8CF"/>
    <w:rsid w:val="60DFE0DD"/>
    <w:rsid w:val="613444E0"/>
    <w:rsid w:val="61DB1F6C"/>
    <w:rsid w:val="61E6BAA9"/>
    <w:rsid w:val="6327CE88"/>
    <w:rsid w:val="637079FC"/>
    <w:rsid w:val="63818C7B"/>
    <w:rsid w:val="643F25B2"/>
    <w:rsid w:val="64C25B04"/>
    <w:rsid w:val="65A9A657"/>
    <w:rsid w:val="65CB94DE"/>
    <w:rsid w:val="65E2B8A8"/>
    <w:rsid w:val="67786C61"/>
    <w:rsid w:val="67CD404D"/>
    <w:rsid w:val="680EF9FB"/>
    <w:rsid w:val="681B6560"/>
    <w:rsid w:val="685896AC"/>
    <w:rsid w:val="68934346"/>
    <w:rsid w:val="68A0E6AA"/>
    <w:rsid w:val="68BFB3C6"/>
    <w:rsid w:val="68CD9511"/>
    <w:rsid w:val="68DB0C2F"/>
    <w:rsid w:val="68E84390"/>
    <w:rsid w:val="695E2889"/>
    <w:rsid w:val="697128CC"/>
    <w:rsid w:val="6A15ADF3"/>
    <w:rsid w:val="6A37008A"/>
    <w:rsid w:val="6AAD9A74"/>
    <w:rsid w:val="6AE8CCBE"/>
    <w:rsid w:val="6AF060B4"/>
    <w:rsid w:val="6B2F74A7"/>
    <w:rsid w:val="6BE54D3B"/>
    <w:rsid w:val="6C4DE3BC"/>
    <w:rsid w:val="6C648B41"/>
    <w:rsid w:val="6CA86746"/>
    <w:rsid w:val="6CC4576D"/>
    <w:rsid w:val="6D449961"/>
    <w:rsid w:val="6D625204"/>
    <w:rsid w:val="6F6E3000"/>
    <w:rsid w:val="6F849EEC"/>
    <w:rsid w:val="6F9CA08A"/>
    <w:rsid w:val="6FBEAD70"/>
    <w:rsid w:val="6FD8D689"/>
    <w:rsid w:val="6FE1D5B1"/>
    <w:rsid w:val="6FE9C840"/>
    <w:rsid w:val="714FE9B6"/>
    <w:rsid w:val="71924A29"/>
    <w:rsid w:val="71A9AA2A"/>
    <w:rsid w:val="720E70B2"/>
    <w:rsid w:val="733F6E65"/>
    <w:rsid w:val="741E91C6"/>
    <w:rsid w:val="7433DC49"/>
    <w:rsid w:val="74605A88"/>
    <w:rsid w:val="74711426"/>
    <w:rsid w:val="749B31A3"/>
    <w:rsid w:val="74A08AAC"/>
    <w:rsid w:val="74F7EE08"/>
    <w:rsid w:val="751B2BDF"/>
    <w:rsid w:val="755FD26D"/>
    <w:rsid w:val="75C0299B"/>
    <w:rsid w:val="75CDA951"/>
    <w:rsid w:val="76A523E9"/>
    <w:rsid w:val="77F26F06"/>
    <w:rsid w:val="7854747A"/>
    <w:rsid w:val="78C6B933"/>
    <w:rsid w:val="795AB464"/>
    <w:rsid w:val="79794BEF"/>
    <w:rsid w:val="79DC0121"/>
    <w:rsid w:val="79F21070"/>
    <w:rsid w:val="7AE140B3"/>
    <w:rsid w:val="7B3DE315"/>
    <w:rsid w:val="7D686FA5"/>
    <w:rsid w:val="7DF14374"/>
    <w:rsid w:val="7E233EBE"/>
    <w:rsid w:val="7E8C2A99"/>
    <w:rsid w:val="7EB19485"/>
    <w:rsid w:val="7ED6CD28"/>
    <w:rsid w:val="7EEB4B9A"/>
    <w:rsid w:val="7F71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132B4"/>
  <w15:chartTrackingRefBased/>
  <w15:docId w15:val="{2982711A-3384-4326-AEF2-4F510C0F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9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F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F1E"/>
  </w:style>
  <w:style w:type="paragraph" w:styleId="Footer">
    <w:name w:val="footer"/>
    <w:basedOn w:val="Normal"/>
    <w:link w:val="FooterChar"/>
    <w:uiPriority w:val="99"/>
    <w:unhideWhenUsed/>
    <w:rsid w:val="00C93F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F1E"/>
  </w:style>
  <w:style w:type="character" w:styleId="Hyperlink">
    <w:name w:val="Hyperlink"/>
    <w:basedOn w:val="DefaultParagraphFont"/>
    <w:uiPriority w:val="99"/>
    <w:unhideWhenUsed/>
    <w:rsid w:val="00C63D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3D19"/>
    <w:rPr>
      <w:color w:val="605E5C"/>
      <w:shd w:val="clear" w:color="auto" w:fill="E1DFDD"/>
    </w:rPr>
  </w:style>
  <w:style w:type="paragraph" w:customStyle="1" w:styleId="Heading1">
    <w:name w:val="Heading #1"/>
    <w:basedOn w:val="Normal"/>
    <w:qFormat/>
    <w:rsid w:val="00FF5818"/>
    <w:rPr>
      <w:rFonts w:ascii="Poppins" w:hAnsi="Poppins" w:cs="Poppins"/>
      <w:b/>
      <w:color w:val="6E005A"/>
      <w:sz w:val="36"/>
      <w:szCs w:val="36"/>
    </w:rPr>
  </w:style>
  <w:style w:type="paragraph" w:customStyle="1" w:styleId="Heading2">
    <w:name w:val="Heading #2"/>
    <w:basedOn w:val="Normal"/>
    <w:qFormat/>
    <w:rsid w:val="00FF5818"/>
    <w:rPr>
      <w:rFonts w:ascii="Poppins" w:hAnsi="Poppins" w:cs="Poppins"/>
      <w:b/>
      <w:color w:val="F659AC"/>
      <w:sz w:val="28"/>
      <w:szCs w:val="28"/>
    </w:rPr>
  </w:style>
  <w:style w:type="paragraph" w:customStyle="1" w:styleId="Heading3">
    <w:name w:val="Heading #3"/>
    <w:basedOn w:val="Normal"/>
    <w:qFormat/>
    <w:rsid w:val="00FF5818"/>
    <w:rPr>
      <w:rFonts w:ascii="Poppins" w:hAnsi="Poppins" w:cs="Poppins"/>
      <w:b/>
      <w:color w:val="000000" w:themeColor="text1"/>
      <w:sz w:val="22"/>
      <w:szCs w:val="22"/>
    </w:rPr>
  </w:style>
  <w:style w:type="paragraph" w:customStyle="1" w:styleId="BodyText1">
    <w:name w:val="Body Text #1"/>
    <w:basedOn w:val="Normal"/>
    <w:autoRedefine/>
    <w:qFormat/>
    <w:rsid w:val="008B5AD6"/>
    <w:pPr>
      <w:ind w:left="720"/>
    </w:pPr>
    <w:rPr>
      <w:rFonts w:ascii="Noto Sans" w:hAnsi="Noto Sans" w:cs="Poppins"/>
      <w:color w:val="000000" w:themeColor="text1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8B5AD6"/>
    <w:pPr>
      <w:ind w:left="720"/>
      <w:contextualSpacing/>
    </w:pPr>
  </w:style>
  <w:style w:type="table" w:styleId="TableGrid">
    <w:name w:val="Table Grid"/>
    <w:basedOn w:val="TableNormal"/>
    <w:uiPriority w:val="39"/>
    <w:rsid w:val="00675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D4AA4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68B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8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568B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C37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37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37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7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370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3239B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AC2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4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5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5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27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3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mbers.parliament.uk/FindYourMP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tefan.donnelly@homelesslink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art\_HLTemplates\Internal%20Document_Template_1_Poppin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75CEB1C146C45B09F610C0BD9FE7C" ma:contentTypeVersion="18" ma:contentTypeDescription="Create a new document." ma:contentTypeScope="" ma:versionID="3e28e627391c6d157e597e16f1e76553">
  <xsd:schema xmlns:xsd="http://www.w3.org/2001/XMLSchema" xmlns:xs="http://www.w3.org/2001/XMLSchema" xmlns:p="http://schemas.microsoft.com/office/2006/metadata/properties" xmlns:ns2="36b42239-1490-4366-bdd9-1274ed43efc6" xmlns:ns3="382d3dd1-2cea-42b0-962f-a63581f3c0c3" targetNamespace="http://schemas.microsoft.com/office/2006/metadata/properties" ma:root="true" ma:fieldsID="7a5c007f500fc9a188851f119c228fde" ns2:_="" ns3:_="">
    <xsd:import namespace="36b42239-1490-4366-bdd9-1274ed43efc6"/>
    <xsd:import namespace="382d3dd1-2cea-42b0-962f-a63581f3c0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42239-1490-4366-bdd9-1274ed43e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174eefb-ffb3-4728-840e-2af4fb2d1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d3dd1-2cea-42b0-962f-a63581f3c0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aa585d1-e868-4fe1-b40f-250941a8863e}" ma:internalName="TaxCatchAll" ma:showField="CatchAllData" ma:web="382d3dd1-2cea-42b0-962f-a63581f3c0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b42239-1490-4366-bdd9-1274ed43efc6">
      <Terms xmlns="http://schemas.microsoft.com/office/infopath/2007/PartnerControls"/>
    </lcf76f155ced4ddcb4097134ff3c332f>
    <TaxCatchAll xmlns="382d3dd1-2cea-42b0-962f-a63581f3c0c3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67F522-B824-4767-A264-F6599358D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42239-1490-4366-bdd9-1274ed43efc6"/>
    <ds:schemaRef ds:uri="382d3dd1-2cea-42b0-962f-a63581f3c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30459C-9F0C-8746-9EEA-A13591AB05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AF0BB4-C255-43FD-8676-863191D7D803}">
  <ds:schemaRefs>
    <ds:schemaRef ds:uri="http://schemas.microsoft.com/office/2006/metadata/properties"/>
    <ds:schemaRef ds:uri="http://schemas.microsoft.com/office/infopath/2007/PartnerControls"/>
    <ds:schemaRef ds:uri="36b42239-1490-4366-bdd9-1274ed43efc6"/>
    <ds:schemaRef ds:uri="382d3dd1-2cea-42b0-962f-a63581f3c0c3"/>
  </ds:schemaRefs>
</ds:datastoreItem>
</file>

<file path=customXml/itemProps4.xml><?xml version="1.0" encoding="utf-8"?>
<ds:datastoreItem xmlns:ds="http://schemas.openxmlformats.org/officeDocument/2006/customXml" ds:itemID="{E5F455B6-189F-4D5A-9CFB-F90BBC5F25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Internal%20Document_Template_1_Poppins</Template>
  <TotalTime>0</TotalTime>
  <Pages>2</Pages>
  <Words>311</Words>
  <Characters>1538</Characters>
  <Application>Microsoft Office Word</Application>
  <DocSecurity>0</DocSecurity>
  <Lines>45</Lines>
  <Paragraphs>16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Cartridge</dc:creator>
  <cp:keywords/>
  <dc:description/>
  <cp:lastModifiedBy>Stefan Donnelly</cp:lastModifiedBy>
  <cp:revision>2</cp:revision>
  <cp:lastPrinted>2025-03-10T13:41:00Z</cp:lastPrinted>
  <dcterms:created xsi:type="dcterms:W3CDTF">2026-09-18T09:13:00Z</dcterms:created>
  <dcterms:modified xsi:type="dcterms:W3CDTF">2026-09-18T09:13:00Z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0x0101003F175CEB1C146C45B09F610C0BD9FE7C</vt:lpwstr>
  </property>
  <property fmtid="{D5CDD505-2E9C-101B-9397-08002B2CF9AE}" pid="3" name="MediaServiceImageTags">
    <vt:lpwstr/>
  </property>
</Properties>
</file>